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3D0" w:rsidRDefault="00F373D0" w:rsidP="007D467A">
      <w:pPr>
        <w:bidi/>
        <w:outlineLvl w:val="0"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Cs/>
          <w:i/>
          <w:sz w:val="26"/>
          <w:szCs w:val="26"/>
          <w:rtl/>
        </w:rPr>
        <w:t>ח</w:t>
      </w:r>
      <w:r w:rsidRPr="00DB3B6A">
        <w:rPr>
          <w:rFonts w:ascii="Arial" w:hAnsi="Arial" w:cs="Arial"/>
          <w:bCs/>
          <w:i/>
          <w:sz w:val="26"/>
          <w:szCs w:val="26"/>
          <w:rtl/>
        </w:rPr>
        <w:t>וות דעת מקצועית במסגרת כוונה להתקשר עם ספק יחיד</w:t>
      </w:r>
    </w:p>
    <w:p w:rsidR="00F373D0" w:rsidRDefault="00F373D0" w:rsidP="004C2B75">
      <w:pPr>
        <w:bidi/>
        <w:rPr>
          <w:rFonts w:ascii="Arial" w:hAnsi="Arial" w:cs="Arial"/>
          <w:b/>
          <w:bCs/>
          <w:sz w:val="26"/>
          <w:szCs w:val="26"/>
          <w:rtl/>
        </w:rPr>
      </w:pPr>
    </w:p>
    <w:p w:rsidR="00F373D0" w:rsidRPr="00813E93" w:rsidRDefault="00F373D0" w:rsidP="007D467A">
      <w:pPr>
        <w:bidi/>
        <w:outlineLvl w:val="0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F373D0" w:rsidRPr="00813E93" w:rsidRDefault="00F373D0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F373D0" w:rsidRPr="002A5F9B" w:rsidRDefault="00F373D0" w:rsidP="007D467A">
      <w:pPr>
        <w:bidi/>
        <w:jc w:val="center"/>
        <w:outlineLvl w:val="0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1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F373D0" w:rsidRPr="00E75D0F" w:rsidTr="00CD3544">
        <w:trPr>
          <w:trHeight w:val="350"/>
        </w:trPr>
        <w:tc>
          <w:tcPr>
            <w:tcW w:w="1842" w:type="dxa"/>
            <w:shd w:val="clear" w:color="auto" w:fill="E6E6E6"/>
          </w:tcPr>
          <w:p w:rsidR="00F373D0" w:rsidRPr="00E75D0F" w:rsidRDefault="00F373D0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F373D0" w:rsidRPr="00E75D0F" w:rsidRDefault="00F373D0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F373D0" w:rsidRPr="00E75D0F" w:rsidTr="00CD3544">
        <w:trPr>
          <w:trHeight w:val="361"/>
        </w:trPr>
        <w:tc>
          <w:tcPr>
            <w:tcW w:w="1842" w:type="dxa"/>
            <w:shd w:val="clear" w:color="auto" w:fill="E6E6E6"/>
          </w:tcPr>
          <w:p w:rsidR="00F373D0" w:rsidRPr="00E75D0F" w:rsidRDefault="00F373D0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F373D0" w:rsidRPr="00E75D0F" w:rsidRDefault="00F373D0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F373D0" w:rsidRPr="00E75D0F" w:rsidTr="00CD3544">
        <w:trPr>
          <w:trHeight w:val="370"/>
        </w:trPr>
        <w:tc>
          <w:tcPr>
            <w:tcW w:w="1842" w:type="dxa"/>
            <w:shd w:val="clear" w:color="auto" w:fill="E6E6E6"/>
          </w:tcPr>
          <w:p w:rsidR="00F373D0" w:rsidRPr="00E75D0F" w:rsidRDefault="00F373D0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F373D0" w:rsidRPr="00E75D0F" w:rsidRDefault="00394FA9" w:rsidP="00CD354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9.2013</w:t>
            </w:r>
            <w:bookmarkStart w:id="0" w:name="_GoBack"/>
            <w:bookmarkEnd w:id="0"/>
          </w:p>
        </w:tc>
      </w:tr>
    </w:tbl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F373D0" w:rsidP="00CD354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F373D0" w:rsidRDefault="00394FA9" w:rsidP="00924E5A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373D0" w:rsidRPr="004E5FA3" w:rsidRDefault="00F373D0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F373D0" w:rsidRPr="004E5FA3" w:rsidRDefault="00F373D0" w:rsidP="00E75D0F"/>
                  </w:txbxContent>
                </v:textbox>
              </v:shape>
            </w:pict>
          </mc:Fallback>
        </mc:AlternateContent>
      </w:r>
      <w:r w:rsidR="00F373D0" w:rsidRPr="00813E93">
        <w:rPr>
          <w:rFonts w:ascii="Arial" w:hAnsi="Arial" w:cs="Arial"/>
          <w:b/>
          <w:sz w:val="22"/>
          <w:szCs w:val="22"/>
          <w:rtl/>
        </w:rPr>
        <w:t>ה</w:t>
      </w:r>
      <w:r w:rsidR="00F373D0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F373D0">
        <w:rPr>
          <w:rFonts w:ascii="Arial" w:hAnsi="Arial" w:cs="Arial"/>
          <w:b/>
          <w:sz w:val="28"/>
          <w:szCs w:val="28"/>
        </w:rPr>
        <w:sym w:font="Wingdings" w:char="F0AB"/>
      </w:r>
      <w:r w:rsidR="00F373D0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F373D0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F373D0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F373D0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F373D0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F373D0"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F373D0" w:rsidRPr="00813E93" w:rsidRDefault="00F373D0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F373D0" w:rsidRPr="00E75D0F" w:rsidTr="00E75D0F">
        <w:tc>
          <w:tcPr>
            <w:tcW w:w="9178" w:type="dxa"/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373D0" w:rsidRPr="00E75D0F" w:rsidTr="00E75D0F">
        <w:tc>
          <w:tcPr>
            <w:tcW w:w="9178" w:type="dxa"/>
          </w:tcPr>
          <w:p w:rsidR="00F373D0" w:rsidRPr="004C2B75" w:rsidRDefault="00F373D0" w:rsidP="00A13694">
            <w:pPr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היחידה </w:t>
            </w:r>
            <w:r w:rsidRPr="004C2B75">
              <w:rPr>
                <w:rFonts w:ascii="Arial" w:hAnsi="Arial" w:cs="Arial"/>
                <w:b/>
                <w:sz w:val="20"/>
                <w:szCs w:val="20"/>
                <w:u w:val="single"/>
                <w:rtl/>
              </w:rPr>
              <w:t>מינהל תקשוב ומערכות מידע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במשרד </w:t>
            </w:r>
            <w:r w:rsidRPr="004C2B75">
              <w:rPr>
                <w:rFonts w:ascii="Arial" w:hAnsi="Arial" w:cs="Arial"/>
                <w:b/>
                <w:sz w:val="20"/>
                <w:szCs w:val="20"/>
                <w:u w:val="single"/>
                <w:rtl/>
              </w:rPr>
              <w:t>החינוך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מפעילה על גבי מחשב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IBM MF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באמצעות תוכנת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CA-1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של חברת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>, את ניהול קלטות הגיבוי של חלק מהמערכות החשובות במערך המחשוב של משרד החינוך כגון מערכת בחינות בגרות, מערכת תשלומים מאוחדת, מערכת בינוי ופיתוח ועוד.</w:t>
            </w:r>
            <w:r w:rsidRPr="004C2B75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</w:p>
        </w:tc>
      </w:tr>
    </w:tbl>
    <w:p w:rsidR="00F373D0" w:rsidRDefault="00394FA9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373D0" w:rsidRPr="004E5FA3" w:rsidRDefault="00F373D0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F373D0" w:rsidRPr="004E5FA3" w:rsidRDefault="00F373D0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F373D0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F373D0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F373D0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373D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373D0">
        <w:rPr>
          <w:rFonts w:ascii="Arial" w:hAnsi="Arial" w:cs="Arial"/>
          <w:b/>
          <w:sz w:val="28"/>
          <w:szCs w:val="28"/>
          <w:rtl/>
        </w:rPr>
        <w:t xml:space="preserve">  </w:t>
      </w:r>
      <w:r w:rsidR="00F373D0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373D0">
        <w:rPr>
          <w:rFonts w:ascii="Arial" w:hAnsi="Arial" w:cs="Arial"/>
          <w:b/>
          <w:sz w:val="22"/>
          <w:szCs w:val="22"/>
          <w:rtl/>
        </w:rPr>
        <w:t xml:space="preserve">  </w:t>
      </w:r>
      <w:r w:rsidR="00F373D0">
        <w:rPr>
          <w:rFonts w:ascii="Arial" w:hAnsi="Arial" w:cs="Arial"/>
          <w:b/>
          <w:sz w:val="28"/>
          <w:szCs w:val="28"/>
          <w:rtl/>
        </w:rPr>
        <w:t xml:space="preserve">   </w:t>
      </w:r>
      <w:r w:rsidR="00F373D0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373D0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F373D0" w:rsidRPr="00813E93" w:rsidRDefault="00F373D0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F373D0" w:rsidRPr="00813E93" w:rsidRDefault="00394FA9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373D0" w:rsidRPr="004E5FA3" w:rsidRDefault="00F373D0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F373D0" w:rsidRPr="004E5FA3" w:rsidRDefault="00F373D0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373D0" w:rsidRPr="00813E93" w:rsidTr="0008299D">
        <w:tc>
          <w:tcPr>
            <w:tcW w:w="3085" w:type="dxa"/>
          </w:tcPr>
          <w:p w:rsidR="00F373D0" w:rsidRPr="00813E93" w:rsidRDefault="00394FA9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373D0" w:rsidRPr="004E5FA3" w:rsidRDefault="00F373D0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F373D0" w:rsidRPr="004E5FA3" w:rsidRDefault="00F373D0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373D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373D0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373D0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373D0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373D0" w:rsidRPr="00813E93" w:rsidRDefault="00F373D0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373D0" w:rsidRPr="00813E93" w:rsidRDefault="00F373D0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373D0" w:rsidRPr="00813E93" w:rsidRDefault="00F373D0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F373D0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73D0" w:rsidRPr="00E75D0F" w:rsidRDefault="00F373D0" w:rsidP="000E5D5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CA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בע"מ</w:t>
            </w:r>
          </w:p>
        </w:tc>
      </w:tr>
      <w:tr w:rsidR="00F373D0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73D0" w:rsidRPr="004D30DD" w:rsidRDefault="00F373D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4D30DD">
              <w:rPr>
                <w:rFonts w:ascii="Arial" w:hAnsi="Arial" w:cs="Arial"/>
                <w:b/>
                <w:sz w:val="22"/>
                <w:szCs w:val="22"/>
                <w:rtl/>
              </w:rPr>
              <w:t>512762584</w:t>
            </w:r>
          </w:p>
        </w:tc>
      </w:tr>
      <w:tr w:rsidR="00F373D0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73D0" w:rsidRPr="00E75D0F" w:rsidRDefault="00394FA9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F373D0" w:rsidRPr="004E5FA3" w:rsidRDefault="00F373D0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F373D0" w:rsidRPr="004E5FA3" w:rsidRDefault="00F373D0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373D0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373D0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F373D0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373D0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73D0" w:rsidRPr="00E75D0F" w:rsidRDefault="00394FA9" w:rsidP="009937E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 xml:space="preserve">34,411 ₪ </w:t>
            </w:r>
          </w:p>
        </w:tc>
      </w:tr>
      <w:tr w:rsidR="00F373D0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373D0" w:rsidRPr="00E75D0F" w:rsidRDefault="00394FA9" w:rsidP="001B3A0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1.1.2014-31.12.2014</w:t>
            </w:r>
          </w:p>
        </w:tc>
      </w:tr>
    </w:tbl>
    <w:p w:rsidR="00F373D0" w:rsidRDefault="00F373D0" w:rsidP="00E75D0F">
      <w:pPr>
        <w:bidi/>
        <w:rPr>
          <w:rFonts w:ascii="Arial" w:hAnsi="Arial" w:cs="Arial"/>
          <w:bCs/>
          <w:rtl/>
        </w:rPr>
      </w:pPr>
    </w:p>
    <w:p w:rsidR="00F373D0" w:rsidRPr="00BD3C63" w:rsidRDefault="00F373D0" w:rsidP="007D467A">
      <w:pPr>
        <w:bidi/>
        <w:outlineLvl w:val="0"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F373D0" w:rsidRDefault="00F373D0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F373D0" w:rsidRPr="004C2B75" w:rsidTr="00661651">
        <w:tc>
          <w:tcPr>
            <w:tcW w:w="8522" w:type="dxa"/>
          </w:tcPr>
          <w:p w:rsidR="00F373D0" w:rsidRPr="004C2B75" w:rsidRDefault="00F373D0" w:rsidP="00CD35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הבדיקה העלתה כי נכון להיום קיים ספק </w:t>
            </w:r>
            <w:r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מורשה 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אחד </w:t>
            </w:r>
            <w:r>
              <w:rPr>
                <w:rFonts w:ascii="Arial" w:hAnsi="Arial" w:cs="Arial"/>
                <w:b/>
                <w:sz w:val="20"/>
                <w:szCs w:val="20"/>
                <w:rtl/>
              </w:rPr>
              <w:t>בלבד שיכול לספק שירותי תחזוקה לתו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כנת </w:t>
            </w:r>
            <w:r w:rsidRPr="004C2B75">
              <w:rPr>
                <w:rFonts w:ascii="Arial" w:hAnsi="Arial" w:cs="Arial"/>
                <w:b/>
                <w:sz w:val="20"/>
                <w:szCs w:val="20"/>
              </w:rPr>
              <w:t>CA-1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בארץ. </w:t>
            </w:r>
          </w:p>
          <w:p w:rsidR="00F373D0" w:rsidRPr="004C2B75" w:rsidRDefault="00F373D0" w:rsidP="00CD3544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0"/>
                <w:szCs w:val="20"/>
                <w:rtl/>
              </w:rPr>
            </w:pP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לפיכך, חברת </w:t>
            </w:r>
            <w:r w:rsidRPr="004C2B75">
              <w:rPr>
                <w:rFonts w:ascii="Arial" w:hAnsi="Arial" w:cs="Arial"/>
                <w:sz w:val="20"/>
                <w:szCs w:val="20"/>
              </w:rPr>
              <w:t>CA</w:t>
            </w:r>
            <w:r w:rsidRPr="004C2B75">
              <w:rPr>
                <w:rFonts w:ascii="Arial" w:hAnsi="Arial" w:cs="Arial"/>
                <w:sz w:val="20"/>
                <w:szCs w:val="20"/>
                <w:rtl/>
              </w:rPr>
              <w:t xml:space="preserve"> בע"מ</w:t>
            </w:r>
            <w:r w:rsidRPr="004C2B75">
              <w:rPr>
                <w:rFonts w:ascii="Arial" w:hAnsi="Arial" w:cs="Arial"/>
                <w:b/>
                <w:sz w:val="20"/>
                <w:szCs w:val="20"/>
                <w:rtl/>
              </w:rPr>
              <w:t xml:space="preserve"> הינה הספק היחיד אשר מסוגל לספק את </w:t>
            </w:r>
            <w:r>
              <w:rPr>
                <w:rFonts w:ascii="Arial" w:hAnsi="Arial" w:cs="Arial"/>
                <w:b/>
                <w:sz w:val="20"/>
                <w:szCs w:val="20"/>
                <w:rtl/>
              </w:rPr>
              <w:t>שירותי התחזוקה המבוקשים</w:t>
            </w:r>
          </w:p>
        </w:tc>
      </w:tr>
    </w:tbl>
    <w:p w:rsidR="00F373D0" w:rsidRPr="004C2B75" w:rsidRDefault="00F373D0" w:rsidP="00E75D0F">
      <w:pPr>
        <w:bidi/>
        <w:rPr>
          <w:rFonts w:ascii="Arial" w:hAnsi="Arial" w:cs="Arial"/>
          <w:b/>
          <w:sz w:val="20"/>
          <w:szCs w:val="20"/>
          <w:rtl/>
        </w:rPr>
      </w:pPr>
    </w:p>
    <w:p w:rsidR="00F373D0" w:rsidRPr="00813E93" w:rsidRDefault="00F373D0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F373D0" w:rsidRDefault="00F373D0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F373D0" w:rsidRDefault="00F373D0" w:rsidP="004C2B75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F373D0" w:rsidRPr="00E75D0F" w:rsidTr="004C2B75">
        <w:tc>
          <w:tcPr>
            <w:tcW w:w="2617" w:type="dxa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         </w:t>
            </w:r>
            <w:smartTag w:uri="urn:schemas-microsoft-com:office:smarttags" w:element="PersonName">
              <w:r>
                <w:rPr>
                  <w:rFonts w:ascii="Arial" w:hAnsi="Arial" w:cs="Arial"/>
                  <w:b/>
                  <w:sz w:val="22"/>
                  <w:szCs w:val="22"/>
                  <w:rtl/>
                </w:rPr>
                <w:t>נעמי בוסטין</w:t>
              </w:r>
            </w:smartTag>
          </w:p>
        </w:tc>
        <w:tc>
          <w:tcPr>
            <w:tcW w:w="3301" w:type="dxa"/>
          </w:tcPr>
          <w:p w:rsidR="00F373D0" w:rsidRPr="00E75D0F" w:rsidRDefault="00F373D0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604" w:type="dxa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F373D0" w:rsidRPr="00E75D0F" w:rsidTr="004C2B75">
        <w:tc>
          <w:tcPr>
            <w:tcW w:w="2617" w:type="dxa"/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F373D0" w:rsidRPr="00E75D0F" w:rsidRDefault="00F373D0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ח</w:t>
            </w: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תימה</w:t>
            </w:r>
          </w:p>
        </w:tc>
      </w:tr>
    </w:tbl>
    <w:p w:rsidR="00F373D0" w:rsidRPr="00600A0F" w:rsidRDefault="00F373D0" w:rsidP="004C2B75">
      <w:pPr>
        <w:bidi/>
        <w:rPr>
          <w:rFonts w:ascii="Arial" w:hAnsi="Arial" w:cs="Arial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</w:t>
      </w:r>
    </w:p>
    <w:sectPr w:rsidR="00F373D0" w:rsidRPr="00600A0F" w:rsidSect="00192367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73D0" w:rsidRDefault="00F373D0">
      <w:r>
        <w:separator/>
      </w:r>
    </w:p>
  </w:endnote>
  <w:endnote w:type="continuationSeparator" w:id="0">
    <w:p w:rsidR="00F373D0" w:rsidRDefault="00F373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73D0" w:rsidRDefault="00F373D0">
      <w:r>
        <w:separator/>
      </w:r>
    </w:p>
  </w:footnote>
  <w:footnote w:type="continuationSeparator" w:id="0">
    <w:p w:rsidR="00F373D0" w:rsidRDefault="00F373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4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821"/>
    <w:rsid w:val="000C590E"/>
    <w:rsid w:val="000D07DE"/>
    <w:rsid w:val="000D3FCC"/>
    <w:rsid w:val="000D5E37"/>
    <w:rsid w:val="000D6750"/>
    <w:rsid w:val="000E5D5D"/>
    <w:rsid w:val="001046BA"/>
    <w:rsid w:val="001245A3"/>
    <w:rsid w:val="0015080F"/>
    <w:rsid w:val="001551E1"/>
    <w:rsid w:val="00155A94"/>
    <w:rsid w:val="00160E80"/>
    <w:rsid w:val="001661ED"/>
    <w:rsid w:val="00176458"/>
    <w:rsid w:val="0018633A"/>
    <w:rsid w:val="00192367"/>
    <w:rsid w:val="001B2B9B"/>
    <w:rsid w:val="001B3A06"/>
    <w:rsid w:val="001C310B"/>
    <w:rsid w:val="001D66FE"/>
    <w:rsid w:val="001F3984"/>
    <w:rsid w:val="0020089A"/>
    <w:rsid w:val="00212AF9"/>
    <w:rsid w:val="002257CF"/>
    <w:rsid w:val="002378BC"/>
    <w:rsid w:val="002527BF"/>
    <w:rsid w:val="002650AB"/>
    <w:rsid w:val="00265C2E"/>
    <w:rsid w:val="00275C9F"/>
    <w:rsid w:val="00277F6A"/>
    <w:rsid w:val="002A133E"/>
    <w:rsid w:val="002A5F9B"/>
    <w:rsid w:val="002B54B3"/>
    <w:rsid w:val="002C2287"/>
    <w:rsid w:val="002F2F8D"/>
    <w:rsid w:val="00306C10"/>
    <w:rsid w:val="003150C9"/>
    <w:rsid w:val="003336E5"/>
    <w:rsid w:val="00354773"/>
    <w:rsid w:val="00374FF6"/>
    <w:rsid w:val="00384850"/>
    <w:rsid w:val="00385CFC"/>
    <w:rsid w:val="00394FA9"/>
    <w:rsid w:val="003B3487"/>
    <w:rsid w:val="003C3261"/>
    <w:rsid w:val="003C34EE"/>
    <w:rsid w:val="003C7F0C"/>
    <w:rsid w:val="003D5897"/>
    <w:rsid w:val="003E15EE"/>
    <w:rsid w:val="003E44F8"/>
    <w:rsid w:val="003E7F41"/>
    <w:rsid w:val="003F220D"/>
    <w:rsid w:val="00402E00"/>
    <w:rsid w:val="00406D59"/>
    <w:rsid w:val="004608E4"/>
    <w:rsid w:val="00487D33"/>
    <w:rsid w:val="00493679"/>
    <w:rsid w:val="0049397A"/>
    <w:rsid w:val="00494FE6"/>
    <w:rsid w:val="004A6AC2"/>
    <w:rsid w:val="004C2B75"/>
    <w:rsid w:val="004C374B"/>
    <w:rsid w:val="004C3D07"/>
    <w:rsid w:val="004C685E"/>
    <w:rsid w:val="004D2003"/>
    <w:rsid w:val="004D30DD"/>
    <w:rsid w:val="004D5FD8"/>
    <w:rsid w:val="004D62EB"/>
    <w:rsid w:val="004E5223"/>
    <w:rsid w:val="004E5FA3"/>
    <w:rsid w:val="0051445F"/>
    <w:rsid w:val="005230E9"/>
    <w:rsid w:val="005242CD"/>
    <w:rsid w:val="0054012B"/>
    <w:rsid w:val="00546B53"/>
    <w:rsid w:val="0055401D"/>
    <w:rsid w:val="0055709B"/>
    <w:rsid w:val="00573F46"/>
    <w:rsid w:val="00593FFD"/>
    <w:rsid w:val="00596709"/>
    <w:rsid w:val="005A1E62"/>
    <w:rsid w:val="005B24A5"/>
    <w:rsid w:val="005B6A89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96814"/>
    <w:rsid w:val="007D467A"/>
    <w:rsid w:val="007E6DA4"/>
    <w:rsid w:val="00813E93"/>
    <w:rsid w:val="00830AC0"/>
    <w:rsid w:val="00870B42"/>
    <w:rsid w:val="0087433A"/>
    <w:rsid w:val="00882DD4"/>
    <w:rsid w:val="008B3B18"/>
    <w:rsid w:val="008B4800"/>
    <w:rsid w:val="008F2600"/>
    <w:rsid w:val="008F66E4"/>
    <w:rsid w:val="008F711B"/>
    <w:rsid w:val="009051B4"/>
    <w:rsid w:val="00907A6B"/>
    <w:rsid w:val="00924E5A"/>
    <w:rsid w:val="009348E9"/>
    <w:rsid w:val="00936866"/>
    <w:rsid w:val="009463C0"/>
    <w:rsid w:val="009524D1"/>
    <w:rsid w:val="00953002"/>
    <w:rsid w:val="009868B9"/>
    <w:rsid w:val="009937EA"/>
    <w:rsid w:val="009A4D9D"/>
    <w:rsid w:val="009D237B"/>
    <w:rsid w:val="009E28A4"/>
    <w:rsid w:val="00A13694"/>
    <w:rsid w:val="00A177BF"/>
    <w:rsid w:val="00A27371"/>
    <w:rsid w:val="00A43115"/>
    <w:rsid w:val="00A56D7D"/>
    <w:rsid w:val="00A67D02"/>
    <w:rsid w:val="00A76DAF"/>
    <w:rsid w:val="00A9064C"/>
    <w:rsid w:val="00AA4CCB"/>
    <w:rsid w:val="00AD5096"/>
    <w:rsid w:val="00AD6E2D"/>
    <w:rsid w:val="00B067DE"/>
    <w:rsid w:val="00B16512"/>
    <w:rsid w:val="00B2170C"/>
    <w:rsid w:val="00B40254"/>
    <w:rsid w:val="00B50F29"/>
    <w:rsid w:val="00B6079A"/>
    <w:rsid w:val="00B6111F"/>
    <w:rsid w:val="00B63BF8"/>
    <w:rsid w:val="00BA04CA"/>
    <w:rsid w:val="00BA05F4"/>
    <w:rsid w:val="00BA2A50"/>
    <w:rsid w:val="00BA479E"/>
    <w:rsid w:val="00BD3C63"/>
    <w:rsid w:val="00C1240F"/>
    <w:rsid w:val="00C15008"/>
    <w:rsid w:val="00C242BE"/>
    <w:rsid w:val="00C26B2E"/>
    <w:rsid w:val="00C449F1"/>
    <w:rsid w:val="00C51ADD"/>
    <w:rsid w:val="00C56261"/>
    <w:rsid w:val="00C7701D"/>
    <w:rsid w:val="00C807AF"/>
    <w:rsid w:val="00C96E0E"/>
    <w:rsid w:val="00CA4871"/>
    <w:rsid w:val="00CA645C"/>
    <w:rsid w:val="00CA7F65"/>
    <w:rsid w:val="00CB4CB4"/>
    <w:rsid w:val="00CC01E5"/>
    <w:rsid w:val="00CC57C1"/>
    <w:rsid w:val="00CD3544"/>
    <w:rsid w:val="00CD5B85"/>
    <w:rsid w:val="00CD7DFE"/>
    <w:rsid w:val="00CF2B86"/>
    <w:rsid w:val="00CF3976"/>
    <w:rsid w:val="00D0397C"/>
    <w:rsid w:val="00D05A0E"/>
    <w:rsid w:val="00D12B66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46DCB"/>
    <w:rsid w:val="00E55168"/>
    <w:rsid w:val="00E6574D"/>
    <w:rsid w:val="00E75D0F"/>
    <w:rsid w:val="00E8199B"/>
    <w:rsid w:val="00E87754"/>
    <w:rsid w:val="00E90510"/>
    <w:rsid w:val="00E96FF4"/>
    <w:rsid w:val="00EA7B88"/>
    <w:rsid w:val="00EB6978"/>
    <w:rsid w:val="00EC1EFD"/>
    <w:rsid w:val="00EC2E58"/>
    <w:rsid w:val="00ED6318"/>
    <w:rsid w:val="00EE0A78"/>
    <w:rsid w:val="00F02D21"/>
    <w:rsid w:val="00F23B12"/>
    <w:rsid w:val="00F35D1E"/>
    <w:rsid w:val="00F373D0"/>
    <w:rsid w:val="00F4194F"/>
    <w:rsid w:val="00F433AA"/>
    <w:rsid w:val="00F4368D"/>
    <w:rsid w:val="00F52885"/>
    <w:rsid w:val="00F5681B"/>
    <w:rsid w:val="00F97C22"/>
    <w:rsid w:val="00FA4201"/>
    <w:rsid w:val="00FB528F"/>
    <w:rsid w:val="00FD3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3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9524D1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9524D1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  <w:style w:type="paragraph" w:styleId="ab">
    <w:name w:val="Document Map"/>
    <w:basedOn w:val="a"/>
    <w:link w:val="ac"/>
    <w:uiPriority w:val="99"/>
    <w:semiHidden/>
    <w:rsid w:val="007D467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מפת מסמך תו"/>
    <w:basedOn w:val="a0"/>
    <w:link w:val="ab"/>
    <w:uiPriority w:val="99"/>
    <w:semiHidden/>
    <w:rsid w:val="000F58A4"/>
    <w:rPr>
      <w:sz w:val="0"/>
      <w:szCs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9524D1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9524D1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  <w:style w:type="paragraph" w:styleId="ab">
    <w:name w:val="Document Map"/>
    <w:basedOn w:val="a"/>
    <w:link w:val="ac"/>
    <w:uiPriority w:val="99"/>
    <w:semiHidden/>
    <w:rsid w:val="007D467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c">
    <w:name w:val="מפת מסמך תו"/>
    <w:basedOn w:val="a0"/>
    <w:link w:val="ab"/>
    <w:uiPriority w:val="99"/>
    <w:semiHidden/>
    <w:rsid w:val="000F58A4"/>
    <w:rPr>
      <w:sz w:val="0"/>
      <w:szCs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1072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1</Pages>
  <Words>254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מלי מנחם דרור</cp:lastModifiedBy>
  <cp:revision>2</cp:revision>
  <cp:lastPrinted>2012-10-11T11:58:00Z</cp:lastPrinted>
  <dcterms:created xsi:type="dcterms:W3CDTF">2013-09-12T05:56:00Z</dcterms:created>
  <dcterms:modified xsi:type="dcterms:W3CDTF">2013-09-12T05:56:00Z</dcterms:modified>
</cp:coreProperties>
</file>